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4495"/>
        <w:gridCol w:w="450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357194E2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616980F6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2785358F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3C6480C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76ACECE4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6308D32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411A23F1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7D55F7BD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ucmsa-sb-treasurer@maastrichtuniversity.nl</w:t>
            </w:r>
          </w:p>
          <w:p w14:paraId="0A716CE1" w14:textId="514B98EC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Treasurer of Universalis Social Board</w:t>
            </w:r>
            <w:r w:rsidR="00813638">
              <w:rPr>
                <w:i/>
                <w:iCs/>
              </w:rPr>
              <w:t xml:space="preserve"> </w:t>
            </w:r>
            <w:r w:rsidR="00F95A46">
              <w:rPr>
                <w:i/>
                <w:iCs/>
              </w:rPr>
              <w:t>Fall</w:t>
            </w:r>
            <w:r w:rsidR="00813638">
              <w:rPr>
                <w:i/>
                <w:iCs/>
              </w:rPr>
              <w:t xml:space="preserve"> 2020 </w:t>
            </w:r>
            <w:r w:rsidRPr="006868DD">
              <w:rPr>
                <w:i/>
                <w:iCs/>
              </w:rPr>
              <w:t xml:space="preserve"> – </w:t>
            </w:r>
            <w:r w:rsidR="00F95A46">
              <w:rPr>
                <w:i/>
                <w:iCs/>
              </w:rPr>
              <w:t>Ruben Backx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8C0B29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561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366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8C0B29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2E1B4E9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7A441FAB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8C0B29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7E618C0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27FD46A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8C0B29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5FAC2219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40E7E463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8C0B29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8C0B29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8C0B29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8C0B29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8C0B29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56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36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8C0B29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2072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183E71E" w:rsidR="00F57B32" w:rsidRPr="00C9238F" w:rsidRDefault="00F57B32" w:rsidP="00F57B32">
            <w:pPr>
              <w:spacing w:before="240"/>
            </w:pPr>
          </w:p>
        </w:tc>
        <w:tc>
          <w:tcPr>
            <w:tcW w:w="2366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531A22C0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F5D6E" w14:textId="77777777" w:rsidR="00280EB6" w:rsidRDefault="00280EB6" w:rsidP="00C9238F">
      <w:pPr>
        <w:spacing w:after="0" w:line="240" w:lineRule="auto"/>
      </w:pPr>
      <w:r>
        <w:separator/>
      </w:r>
    </w:p>
  </w:endnote>
  <w:endnote w:type="continuationSeparator" w:id="0">
    <w:p w14:paraId="6E20C2F8" w14:textId="77777777" w:rsidR="00280EB6" w:rsidRDefault="00280EB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863138-64E9-F74B-A9BC-730385C0FD4D}"/>
    <w:embedBold r:id="rId2" w:fontKey="{7219D50A-6B4D-2E43-AA12-8A3DD1784866}"/>
    <w:embedItalic r:id="rId3" w:fontKey="{7C45F04A-9122-A240-AD57-F75788AE6727}"/>
    <w:embedBoldItalic r:id="rId4" w:fontKey="{2A573813-E8C5-6643-BC77-33212B564D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5D7A300-33EE-EF49-9176-BCFC03D1928A}"/>
    <w:embedBold r:id="rId6" w:fontKey="{481F67A6-D2F6-3449-88A7-816062E946E9}"/>
    <w:embedItalic r:id="rId7" w:fontKey="{A5D679E2-01EE-404C-BC4E-15EE1FAC1FE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41A3F66C-E6FC-F440-AAB1-0DBD6FCBCA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ECE9B0D-0B39-6441-B120-43FF796BB11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0" w:fontKey="{8FFA40D9-4F34-D249-AF04-80925D79A5C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C4D3C840-BE25-6B42-A75C-D2FB0EC1C44B}"/>
    <w:embedBold r:id="rId12" w:fontKey="{F732B30F-4B63-3F48-BB28-907502F1B5C2}"/>
    <w:embedItalic r:id="rId13" w:fontKey="{13476389-6842-CB44-9418-3580FF516A2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4274FD37-6504-1F46-B65E-841B2E330A4A}"/>
  </w:font>
  <w:font w:name="Nexa Bold">
    <w:altName w:val="Cambria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8E7F9B" w:rsidRPr="00003212" w14:paraId="4CEE51F2" w14:textId="77777777" w:rsidTr="002C14D8">
      <w:tc>
        <w:tcPr>
          <w:tcW w:w="4675" w:type="dxa"/>
          <w:vAlign w:val="center"/>
        </w:tcPr>
        <w:p w14:paraId="7FAD82B7" w14:textId="79D0DF7F" w:rsidR="008E7F9B" w:rsidRPr="00003212" w:rsidRDefault="008E7F9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E7C985F" w14:textId="7EE91126" w:rsidR="008E7F9B" w:rsidRPr="00003212" w:rsidRDefault="008E7F9B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EA3D0" w14:textId="77777777" w:rsidR="00280EB6" w:rsidRDefault="00280EB6" w:rsidP="00C9238F">
      <w:pPr>
        <w:spacing w:after="0" w:line="240" w:lineRule="auto"/>
      </w:pPr>
      <w:r>
        <w:separator/>
      </w:r>
    </w:p>
  </w:footnote>
  <w:footnote w:type="continuationSeparator" w:id="0">
    <w:p w14:paraId="204DF732" w14:textId="77777777" w:rsidR="00280EB6" w:rsidRDefault="00280EB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52382"/>
    <w:rsid w:val="0006568A"/>
    <w:rsid w:val="00065A07"/>
    <w:rsid w:val="00076F0F"/>
    <w:rsid w:val="00084253"/>
    <w:rsid w:val="000D1F49"/>
    <w:rsid w:val="0011266F"/>
    <w:rsid w:val="001727CA"/>
    <w:rsid w:val="002041C1"/>
    <w:rsid w:val="00232D24"/>
    <w:rsid w:val="00280EB6"/>
    <w:rsid w:val="002C14D8"/>
    <w:rsid w:val="002C56E6"/>
    <w:rsid w:val="002D3238"/>
    <w:rsid w:val="00315510"/>
    <w:rsid w:val="00361E11"/>
    <w:rsid w:val="003D077B"/>
    <w:rsid w:val="003F0847"/>
    <w:rsid w:val="0040090B"/>
    <w:rsid w:val="0046302A"/>
    <w:rsid w:val="00487D2D"/>
    <w:rsid w:val="00490782"/>
    <w:rsid w:val="004D5D62"/>
    <w:rsid w:val="004E5717"/>
    <w:rsid w:val="004F722F"/>
    <w:rsid w:val="005112D0"/>
    <w:rsid w:val="00576892"/>
    <w:rsid w:val="00577E06"/>
    <w:rsid w:val="005A3BF7"/>
    <w:rsid w:val="005B1B94"/>
    <w:rsid w:val="005F2035"/>
    <w:rsid w:val="005F7990"/>
    <w:rsid w:val="0063739C"/>
    <w:rsid w:val="006868DD"/>
    <w:rsid w:val="00770F25"/>
    <w:rsid w:val="007A35A8"/>
    <w:rsid w:val="007B0A85"/>
    <w:rsid w:val="007C6A52"/>
    <w:rsid w:val="00813638"/>
    <w:rsid w:val="0082043E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40E73"/>
    <w:rsid w:val="0098597D"/>
    <w:rsid w:val="009F619A"/>
    <w:rsid w:val="009F6DDE"/>
    <w:rsid w:val="00A1613A"/>
    <w:rsid w:val="00A370A8"/>
    <w:rsid w:val="00A7603C"/>
    <w:rsid w:val="00AF6BFE"/>
    <w:rsid w:val="00BB24D4"/>
    <w:rsid w:val="00BD4753"/>
    <w:rsid w:val="00BD5CB1"/>
    <w:rsid w:val="00BE62EE"/>
    <w:rsid w:val="00C003BA"/>
    <w:rsid w:val="00C26236"/>
    <w:rsid w:val="00C274E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A467D"/>
    <w:rsid w:val="00EB3B58"/>
    <w:rsid w:val="00EC7359"/>
    <w:rsid w:val="00ED53A6"/>
    <w:rsid w:val="00EE3054"/>
    <w:rsid w:val="00F00606"/>
    <w:rsid w:val="00F01256"/>
    <w:rsid w:val="00F57B32"/>
    <w:rsid w:val="00F95A4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2020-09-18T12:48:00Z</dcterms:created>
  <dcterms:modified xsi:type="dcterms:W3CDTF">2020-09-18T12:48:00Z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