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85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1805"/>
        <w:gridCol w:w="2882"/>
        <w:gridCol w:w="269"/>
        <w:gridCol w:w="3594"/>
        <w:gridCol w:w="1351"/>
        <w:gridCol w:w="8281"/>
      </w:tblGrid>
      <w:tr w:rsidR="00F57B32" w:rsidRPr="00C9238F" w14:paraId="22805402" w14:textId="6F74033E" w:rsidTr="008C0B29">
        <w:tc>
          <w:tcPr>
            <w:tcW w:w="562" w:type="pct"/>
            <w:gridSpan w:val="2"/>
            <w:vAlign w:val="bottom"/>
          </w:tcPr>
          <w:p w14:paraId="748EBE32" w14:textId="7B042D5C" w:rsidR="00F57B32" w:rsidRPr="00F57B32" w:rsidRDefault="00F57B32" w:rsidP="00576892">
            <w:pPr>
              <w:spacing w:before="240"/>
              <w:rPr>
                <w:b/>
                <w:bCs/>
              </w:rPr>
            </w:pPr>
            <w:r w:rsidRPr="00F57B32">
              <w:rPr>
                <w:b/>
                <w:bCs/>
              </w:rPr>
              <w:t xml:space="preserve">Name </w:t>
            </w:r>
          </w:p>
        </w:tc>
        <w:tc>
          <w:tcPr>
            <w:tcW w:w="2194" w:type="pct"/>
            <w:gridSpan w:val="4"/>
            <w:tcBorders>
              <w:bottom w:val="single" w:sz="4" w:space="0" w:color="auto"/>
            </w:tcBorders>
            <w:vAlign w:val="bottom"/>
          </w:tcPr>
          <w:p w14:paraId="2323765B" w14:textId="24EC298E" w:rsidR="00F57B32" w:rsidRPr="00C9238F" w:rsidRDefault="00F57B32" w:rsidP="00576892">
            <w:pPr>
              <w:spacing w:before="240"/>
            </w:pPr>
          </w:p>
        </w:tc>
        <w:tc>
          <w:tcPr>
            <w:tcW w:w="2244" w:type="pct"/>
          </w:tcPr>
          <w:p w14:paraId="50AD4780" w14:textId="77777777" w:rsidR="00F57B32" w:rsidRPr="00C9238F" w:rsidRDefault="00F57B32" w:rsidP="00576892">
            <w:pPr>
              <w:spacing w:before="240"/>
            </w:pPr>
          </w:p>
        </w:tc>
      </w:tr>
      <w:tr w:rsidR="00F57B32" w:rsidRPr="00C9238F" w14:paraId="4DD7DF70" w14:textId="229CDB95" w:rsidTr="008C0B29">
        <w:tc>
          <w:tcPr>
            <w:tcW w:w="562" w:type="pct"/>
            <w:gridSpan w:val="2"/>
            <w:vAlign w:val="bottom"/>
          </w:tcPr>
          <w:p w14:paraId="30238720" w14:textId="0F60E061" w:rsidR="00F57B32" w:rsidRPr="00F57B32" w:rsidRDefault="00F57B32" w:rsidP="00576892">
            <w:pPr>
              <w:spacing w:before="240"/>
              <w:rPr>
                <w:b/>
                <w:bCs/>
              </w:rPr>
            </w:pPr>
            <w:r w:rsidRPr="00F57B32">
              <w:rPr>
                <w:b/>
                <w:bCs/>
              </w:rPr>
              <w:t>Committee</w:t>
            </w:r>
          </w:p>
        </w:tc>
        <w:tc>
          <w:tcPr>
            <w:tcW w:w="2194" w:type="pct"/>
            <w:gridSpan w:val="4"/>
            <w:tcBorders>
              <w:bottom w:val="single" w:sz="4" w:space="0" w:color="auto"/>
            </w:tcBorders>
            <w:vAlign w:val="bottom"/>
          </w:tcPr>
          <w:p w14:paraId="5E03AB84" w14:textId="210F7D4A" w:rsidR="00F57B32" w:rsidRPr="00C9238F" w:rsidRDefault="00F57B32" w:rsidP="00576892">
            <w:pPr>
              <w:spacing w:before="240"/>
            </w:pPr>
          </w:p>
        </w:tc>
        <w:tc>
          <w:tcPr>
            <w:tcW w:w="2244" w:type="pct"/>
          </w:tcPr>
          <w:p w14:paraId="76A0B40C" w14:textId="77777777" w:rsidR="00F57B32" w:rsidRPr="00C9238F" w:rsidRDefault="00F57B32" w:rsidP="00576892">
            <w:pPr>
              <w:spacing w:before="240"/>
            </w:pPr>
          </w:p>
        </w:tc>
      </w:tr>
      <w:tr w:rsidR="00F57B32" w:rsidRPr="00C9238F" w14:paraId="1A3FBAA6" w14:textId="0E283729" w:rsidTr="008C0B29">
        <w:tc>
          <w:tcPr>
            <w:tcW w:w="562" w:type="pct"/>
            <w:gridSpan w:val="2"/>
            <w:vAlign w:val="bottom"/>
          </w:tcPr>
          <w:p w14:paraId="6DA3A885" w14:textId="696C74D9" w:rsidR="00F57B32" w:rsidRPr="00F57B32" w:rsidRDefault="00F57B32" w:rsidP="00576892">
            <w:pPr>
              <w:spacing w:before="240"/>
              <w:rPr>
                <w:b/>
                <w:bCs/>
              </w:rPr>
            </w:pPr>
            <w:r w:rsidRPr="00F57B32">
              <w:rPr>
                <w:b/>
                <w:bCs/>
              </w:rPr>
              <w:t xml:space="preserve">Event </w:t>
            </w:r>
          </w:p>
        </w:tc>
        <w:tc>
          <w:tcPr>
            <w:tcW w:w="2194" w:type="pct"/>
            <w:gridSpan w:val="4"/>
            <w:tcBorders>
              <w:bottom w:val="single" w:sz="4" w:space="0" w:color="auto"/>
            </w:tcBorders>
            <w:vAlign w:val="bottom"/>
          </w:tcPr>
          <w:p w14:paraId="3A84F88B" w14:textId="63870203" w:rsidR="00F57B32" w:rsidRPr="00C9238F" w:rsidRDefault="00F57B32" w:rsidP="00576892">
            <w:pPr>
              <w:spacing w:before="240"/>
            </w:pPr>
          </w:p>
        </w:tc>
        <w:tc>
          <w:tcPr>
            <w:tcW w:w="2244" w:type="pct"/>
          </w:tcPr>
          <w:p w14:paraId="37D8CAAE" w14:textId="77777777" w:rsidR="00F57B32" w:rsidRPr="00C9238F" w:rsidRDefault="00F57B32" w:rsidP="00576892">
            <w:pPr>
              <w:spacing w:before="240"/>
            </w:pPr>
          </w:p>
        </w:tc>
      </w:tr>
      <w:tr w:rsidR="00F57B32" w:rsidRPr="00C9238F" w14:paraId="2AC06BA6" w14:textId="12E44430" w:rsidTr="008C0B29">
        <w:tc>
          <w:tcPr>
            <w:tcW w:w="562" w:type="pct"/>
            <w:gridSpan w:val="2"/>
            <w:vAlign w:val="bottom"/>
          </w:tcPr>
          <w:p w14:paraId="19E83717" w14:textId="37D07834" w:rsidR="00F57B32" w:rsidRPr="00F57B32" w:rsidRDefault="00F57B32" w:rsidP="00576892">
            <w:pPr>
              <w:spacing w:before="240"/>
              <w:rPr>
                <w:b/>
                <w:bCs/>
              </w:rPr>
            </w:pPr>
            <w:r w:rsidRPr="00F57B32">
              <w:rPr>
                <w:b/>
                <w:bCs/>
              </w:rPr>
              <w:t>Date of event</w:t>
            </w:r>
          </w:p>
        </w:tc>
        <w:tc>
          <w:tcPr>
            <w:tcW w:w="2194" w:type="pct"/>
            <w:gridSpan w:val="4"/>
            <w:tcBorders>
              <w:bottom w:val="single" w:sz="4" w:space="0" w:color="auto"/>
            </w:tcBorders>
            <w:vAlign w:val="bottom"/>
          </w:tcPr>
          <w:p w14:paraId="7C963D73" w14:textId="6529F5B5" w:rsidR="00F57B32" w:rsidRPr="00C9238F" w:rsidRDefault="00F57B32" w:rsidP="00576892">
            <w:pPr>
              <w:spacing w:before="240"/>
            </w:pPr>
          </w:p>
        </w:tc>
        <w:tc>
          <w:tcPr>
            <w:tcW w:w="2244" w:type="pct"/>
          </w:tcPr>
          <w:p w14:paraId="5A18AA25" w14:textId="77777777" w:rsidR="00F57B32" w:rsidRPr="00C9238F" w:rsidRDefault="00F57B32" w:rsidP="00576892">
            <w:pPr>
              <w:spacing w:before="240"/>
            </w:pPr>
          </w:p>
        </w:tc>
      </w:tr>
      <w:tr w:rsidR="00F57B32" w:rsidRPr="00C9238F" w14:paraId="44C9080D" w14:textId="7F443CEE" w:rsidTr="008C0B29">
        <w:tc>
          <w:tcPr>
            <w:tcW w:w="562" w:type="pct"/>
            <w:gridSpan w:val="2"/>
            <w:vAlign w:val="bottom"/>
          </w:tcPr>
          <w:p w14:paraId="32EE9759" w14:textId="36092197" w:rsidR="00F57B32" w:rsidRPr="00F57B32" w:rsidRDefault="00F57B32" w:rsidP="00576892">
            <w:pPr>
              <w:spacing w:before="240"/>
              <w:rPr>
                <w:b/>
                <w:bCs/>
              </w:rPr>
            </w:pPr>
            <w:r w:rsidRPr="00F57B32">
              <w:rPr>
                <w:b/>
                <w:bCs/>
              </w:rPr>
              <w:t>Submitted on</w:t>
            </w:r>
          </w:p>
        </w:tc>
        <w:tc>
          <w:tcPr>
            <w:tcW w:w="781" w:type="pct"/>
            <w:tcBorders>
              <w:bottom w:val="single" w:sz="4" w:space="0" w:color="auto"/>
            </w:tcBorders>
            <w:vAlign w:val="bottom"/>
          </w:tcPr>
          <w:p w14:paraId="0630F539" w14:textId="2BEBA140" w:rsidR="00F57B32" w:rsidRPr="00C9238F" w:rsidRDefault="00F57B32" w:rsidP="00576892">
            <w:pPr>
              <w:spacing w:before="240"/>
            </w:pPr>
          </w:p>
        </w:tc>
        <w:tc>
          <w:tcPr>
            <w:tcW w:w="73" w:type="pct"/>
            <w:tcBorders>
              <w:bottom w:val="single" w:sz="4" w:space="0" w:color="auto"/>
            </w:tcBorders>
            <w:vAlign w:val="bottom"/>
          </w:tcPr>
          <w:p w14:paraId="1F3C2E8D" w14:textId="468E972D" w:rsidR="00F57B32" w:rsidRPr="00846B76" w:rsidRDefault="00F57B32" w:rsidP="00576892"/>
        </w:tc>
        <w:tc>
          <w:tcPr>
            <w:tcW w:w="1340" w:type="pct"/>
            <w:gridSpan w:val="2"/>
            <w:tcBorders>
              <w:bottom w:val="single" w:sz="4" w:space="0" w:color="auto"/>
            </w:tcBorders>
            <w:vAlign w:val="bottom"/>
          </w:tcPr>
          <w:p w14:paraId="62D29C74" w14:textId="56CEAA4C" w:rsidR="00F57B32" w:rsidRPr="00C9238F" w:rsidRDefault="00F57B32" w:rsidP="00576892">
            <w:pPr>
              <w:spacing w:before="240"/>
            </w:pPr>
          </w:p>
        </w:tc>
        <w:tc>
          <w:tcPr>
            <w:tcW w:w="2244" w:type="pct"/>
          </w:tcPr>
          <w:p w14:paraId="77E28173" w14:textId="14160778" w:rsidR="00F57B32" w:rsidRPr="00C9238F" w:rsidRDefault="00F57B32" w:rsidP="00576892">
            <w:pPr>
              <w:spacing w:before="240"/>
            </w:pPr>
          </w:p>
        </w:tc>
      </w:tr>
      <w:tr w:rsidR="00F57B32" w:rsidRPr="00C9238F" w14:paraId="1ECCF25D" w14:textId="478D16E2" w:rsidTr="008C0B29">
        <w:tc>
          <w:tcPr>
            <w:tcW w:w="562" w:type="pct"/>
            <w:gridSpan w:val="2"/>
            <w:vAlign w:val="bottom"/>
          </w:tcPr>
          <w:p w14:paraId="6F46A280" w14:textId="16057D56" w:rsidR="00F57B32" w:rsidRPr="00F57B32" w:rsidRDefault="00F57B32" w:rsidP="00576892">
            <w:pPr>
              <w:spacing w:before="240"/>
              <w:rPr>
                <w:b/>
                <w:bCs/>
              </w:rPr>
            </w:pPr>
            <w:r w:rsidRPr="00F57B32">
              <w:rPr>
                <w:b/>
                <w:bCs/>
              </w:rPr>
              <w:t>Paid by (name)</w:t>
            </w:r>
          </w:p>
        </w:tc>
        <w:tc>
          <w:tcPr>
            <w:tcW w:w="2194" w:type="pct"/>
            <w:gridSpan w:val="4"/>
            <w:tcBorders>
              <w:bottom w:val="single" w:sz="4" w:space="0" w:color="auto"/>
            </w:tcBorders>
            <w:vAlign w:val="bottom"/>
          </w:tcPr>
          <w:p w14:paraId="03D50928" w14:textId="76A84705" w:rsidR="00F57B32" w:rsidRPr="00C9238F" w:rsidRDefault="00F57B32" w:rsidP="00576892">
            <w:pPr>
              <w:spacing w:before="240"/>
            </w:pPr>
          </w:p>
        </w:tc>
        <w:tc>
          <w:tcPr>
            <w:tcW w:w="2244" w:type="pct"/>
          </w:tcPr>
          <w:p w14:paraId="0AB3AA8E" w14:textId="77777777" w:rsidR="00F57B32" w:rsidRPr="00C9238F" w:rsidRDefault="00F57B32" w:rsidP="00576892">
            <w:pPr>
              <w:spacing w:before="240"/>
            </w:pPr>
          </w:p>
        </w:tc>
      </w:tr>
      <w:tr w:rsidR="00F57B32" w:rsidRPr="00C9238F" w14:paraId="768F5238" w14:textId="29A2C3E2" w:rsidTr="00F57B32">
        <w:trPr>
          <w:trHeight w:val="54"/>
        </w:trPr>
        <w:tc>
          <w:tcPr>
            <w:tcW w:w="2756" w:type="pct"/>
            <w:gridSpan w:val="6"/>
            <w:shd w:val="clear" w:color="auto" w:fill="auto"/>
            <w:vAlign w:val="bottom"/>
          </w:tcPr>
          <w:p w14:paraId="377AA16B" w14:textId="722D431C" w:rsidR="00F57B32" w:rsidRPr="00C9238F" w:rsidRDefault="00F57B32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2244" w:type="pct"/>
          </w:tcPr>
          <w:p w14:paraId="644174B7" w14:textId="77777777" w:rsidR="00F57B32" w:rsidRPr="00C9238F" w:rsidRDefault="00F57B32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F57B32" w:rsidRPr="00C9238F" w14:paraId="431FA579" w14:textId="3E27727D" w:rsidTr="008C0B29">
        <w:tc>
          <w:tcPr>
            <w:tcW w:w="562" w:type="pct"/>
            <w:gridSpan w:val="2"/>
            <w:vAlign w:val="bottom"/>
          </w:tcPr>
          <w:p w14:paraId="73523211" w14:textId="41275FEE" w:rsidR="00F57B32" w:rsidRPr="00F57B32" w:rsidRDefault="00F57B32" w:rsidP="00576892">
            <w:pPr>
              <w:spacing w:before="240"/>
              <w:rPr>
                <w:b/>
                <w:bCs/>
              </w:rPr>
            </w:pPr>
            <w:r w:rsidRPr="00F57B32">
              <w:rPr>
                <w:b/>
                <w:bCs/>
              </w:rPr>
              <w:t>Bank details</w:t>
            </w:r>
          </w:p>
        </w:tc>
        <w:tc>
          <w:tcPr>
            <w:tcW w:w="2194" w:type="pct"/>
            <w:gridSpan w:val="4"/>
            <w:tcBorders>
              <w:bottom w:val="single" w:sz="4" w:space="0" w:color="auto"/>
            </w:tcBorders>
            <w:vAlign w:val="bottom"/>
          </w:tcPr>
          <w:p w14:paraId="33579C9B" w14:textId="6BE20FC7" w:rsidR="00F57B32" w:rsidRDefault="00F57B32" w:rsidP="00576892">
            <w:pPr>
              <w:spacing w:before="240"/>
            </w:pPr>
          </w:p>
        </w:tc>
        <w:tc>
          <w:tcPr>
            <w:tcW w:w="2244" w:type="pct"/>
          </w:tcPr>
          <w:p w14:paraId="0A5FEF5E" w14:textId="77777777" w:rsidR="00F57B32" w:rsidRDefault="00F57B32" w:rsidP="00576892">
            <w:pPr>
              <w:spacing w:before="240"/>
            </w:pPr>
          </w:p>
        </w:tc>
      </w:tr>
      <w:tr w:rsidR="00F57B32" w:rsidRPr="00C9238F" w14:paraId="3B0D37A2" w14:textId="1D6EA757" w:rsidTr="008C0B29">
        <w:trPr>
          <w:trHeight w:val="576"/>
        </w:trPr>
        <w:tc>
          <w:tcPr>
            <w:tcW w:w="2756" w:type="pct"/>
            <w:gridSpan w:val="6"/>
            <w:vAlign w:val="bottom"/>
          </w:tcPr>
          <w:p w14:paraId="6CA4B681" w14:textId="59D1F609" w:rsidR="00F57B32" w:rsidRDefault="00F57B32" w:rsidP="00576892"/>
          <w:p w14:paraId="6886EFDC" w14:textId="1E980882" w:rsidR="00F57B32" w:rsidRDefault="00F57B32" w:rsidP="002C14D8">
            <w:pPr>
              <w:jc w:val="center"/>
            </w:pPr>
          </w:p>
          <w:p w14:paraId="714305C5" w14:textId="5EBE7620" w:rsidR="00F57B32" w:rsidRPr="006868DD" w:rsidRDefault="00F57B32" w:rsidP="002C14D8">
            <w:pPr>
              <w:jc w:val="center"/>
              <w:rPr>
                <w:i/>
                <w:iCs/>
              </w:rPr>
            </w:pPr>
            <w:r w:rsidRPr="006868DD">
              <w:rPr>
                <w:i/>
                <w:iCs/>
              </w:rPr>
              <w:t>Please attach all relevant receipts to this form and send to the treasurer’s email address:  ucmsa-treasurer@maastrichtuniversity.nl</w:t>
            </w:r>
          </w:p>
          <w:p w14:paraId="0A716CE1" w14:textId="2AE70A42" w:rsidR="00F57B32" w:rsidRPr="006868DD" w:rsidRDefault="00F57B32" w:rsidP="00824EBC">
            <w:pPr>
              <w:jc w:val="center"/>
              <w:rPr>
                <w:i/>
                <w:iCs/>
              </w:rPr>
            </w:pPr>
            <w:r w:rsidRPr="006868DD">
              <w:rPr>
                <w:i/>
                <w:iCs/>
              </w:rPr>
              <w:t xml:space="preserve">Treasurer of Universalis </w:t>
            </w:r>
            <w:r w:rsidR="00927185">
              <w:rPr>
                <w:i/>
                <w:iCs/>
              </w:rPr>
              <w:t>Fall 2021</w:t>
            </w:r>
            <w:r w:rsidR="00813638">
              <w:rPr>
                <w:i/>
                <w:iCs/>
              </w:rPr>
              <w:t xml:space="preserve"> </w:t>
            </w:r>
            <w:r w:rsidRPr="006868DD">
              <w:rPr>
                <w:i/>
                <w:iCs/>
              </w:rPr>
              <w:t>– Elena Catalina Lungu</w:t>
            </w:r>
          </w:p>
          <w:p w14:paraId="597DA105" w14:textId="77777777" w:rsidR="00F57B32" w:rsidRDefault="00F57B32" w:rsidP="00576892"/>
          <w:p w14:paraId="301BF185" w14:textId="37B17A8C" w:rsidR="00F57B32" w:rsidRPr="00F57B32" w:rsidRDefault="00F57B32" w:rsidP="00576892">
            <w:pPr>
              <w:rPr>
                <w:b/>
                <w:bCs/>
              </w:rPr>
            </w:pPr>
            <w:r w:rsidRPr="00F57B32">
              <w:rPr>
                <w:b/>
                <w:bCs/>
              </w:rPr>
              <w:t xml:space="preserve">Description of expenses </w:t>
            </w:r>
          </w:p>
        </w:tc>
        <w:tc>
          <w:tcPr>
            <w:tcW w:w="2244" w:type="pct"/>
          </w:tcPr>
          <w:p w14:paraId="3916854E" w14:textId="77777777" w:rsidR="00F57B32" w:rsidRDefault="00F57B32" w:rsidP="00576892"/>
        </w:tc>
      </w:tr>
      <w:tr w:rsidR="00F57B32" w:rsidRPr="00C9238F" w14:paraId="647BB57D" w14:textId="3004CCDD" w:rsidTr="007F0141">
        <w:tc>
          <w:tcPr>
            <w:tcW w:w="73" w:type="pct"/>
            <w:vAlign w:val="bottom"/>
          </w:tcPr>
          <w:p w14:paraId="051C2429" w14:textId="073A5D54" w:rsidR="00F57B32" w:rsidRPr="00C9238F" w:rsidRDefault="00F57B32" w:rsidP="00F57B32">
            <w:pPr>
              <w:spacing w:before="120"/>
              <w:ind w:left="698"/>
            </w:pPr>
          </w:p>
        </w:tc>
        <w:tc>
          <w:tcPr>
            <w:tcW w:w="2317" w:type="pct"/>
            <w:gridSpan w:val="4"/>
            <w:tcBorders>
              <w:bottom w:val="single" w:sz="4" w:space="0" w:color="auto"/>
            </w:tcBorders>
            <w:vAlign w:val="bottom"/>
          </w:tcPr>
          <w:p w14:paraId="23A3F85C" w14:textId="2E18A0CE" w:rsidR="00F57B32" w:rsidRPr="008C0B29" w:rsidRDefault="008C0B29" w:rsidP="00F57B32">
            <w:pPr>
              <w:spacing w:before="120"/>
              <w:rPr>
                <w:i/>
                <w:iCs/>
              </w:rPr>
            </w:pPr>
            <w:r w:rsidRPr="008C0B29">
              <w:rPr>
                <w:i/>
                <w:iCs/>
              </w:rPr>
              <w:t>Example: I</w:t>
            </w:r>
            <w:r>
              <w:rPr>
                <w:i/>
                <w:iCs/>
              </w:rPr>
              <w:t>t</w:t>
            </w:r>
            <w:r w:rsidRPr="008C0B29">
              <w:rPr>
                <w:i/>
                <w:iCs/>
              </w:rPr>
              <w:t>em 1</w:t>
            </w:r>
            <w:r>
              <w:rPr>
                <w:i/>
                <w:iCs/>
              </w:rPr>
              <w:t xml:space="preserve"> –  </w:t>
            </w:r>
            <w:r w:rsidRPr="008C0B29">
              <w:rPr>
                <w:i/>
                <w:iCs/>
              </w:rPr>
              <w:t xml:space="preserve"> </w:t>
            </w:r>
            <w:r w:rsidR="008E7F9B">
              <w:rPr>
                <w:i/>
                <w:iCs/>
              </w:rPr>
              <w:t xml:space="preserve">Snacks </w:t>
            </w:r>
          </w:p>
        </w:tc>
        <w:tc>
          <w:tcPr>
            <w:tcW w:w="2610" w:type="pct"/>
            <w:gridSpan w:val="2"/>
            <w:tcBorders>
              <w:bottom w:val="single" w:sz="4" w:space="0" w:color="auto"/>
            </w:tcBorders>
          </w:tcPr>
          <w:p w14:paraId="433417B9" w14:textId="356F864C" w:rsidR="00F57B32" w:rsidRPr="008C0B29" w:rsidRDefault="00F57B32" w:rsidP="00F57B32">
            <w:pPr>
              <w:spacing w:before="120"/>
              <w:rPr>
                <w:i/>
                <w:iCs/>
              </w:rPr>
            </w:pPr>
            <w:r w:rsidRPr="008C0B29">
              <w:rPr>
                <w:rFonts w:cstheme="minorHAnsi"/>
                <w:i/>
                <w:iCs/>
              </w:rPr>
              <w:t>€</w:t>
            </w:r>
            <w:r w:rsidR="008458A8">
              <w:rPr>
                <w:rFonts w:cstheme="minorHAnsi"/>
                <w:i/>
                <w:iCs/>
              </w:rPr>
              <w:t xml:space="preserve"> 5</w:t>
            </w:r>
            <w:r w:rsidR="008E7F9B">
              <w:rPr>
                <w:rFonts w:cstheme="minorHAnsi"/>
                <w:i/>
                <w:iCs/>
              </w:rPr>
              <w:t>.9</w:t>
            </w:r>
          </w:p>
        </w:tc>
      </w:tr>
      <w:tr w:rsidR="00F57B32" w:rsidRPr="00C9238F" w14:paraId="75291C4B" w14:textId="407EDB17" w:rsidTr="007F0141">
        <w:tc>
          <w:tcPr>
            <w:tcW w:w="73" w:type="pct"/>
            <w:vAlign w:val="bottom"/>
          </w:tcPr>
          <w:p w14:paraId="78EE74F7" w14:textId="651B01D5" w:rsidR="00F57B32" w:rsidRPr="00C9238F" w:rsidRDefault="00F57B32" w:rsidP="00F57B32">
            <w:pPr>
              <w:spacing w:before="120"/>
              <w:ind w:left="698"/>
              <w:rPr>
                <w:sz w:val="36"/>
              </w:rPr>
            </w:pPr>
          </w:p>
        </w:tc>
        <w:tc>
          <w:tcPr>
            <w:tcW w:w="2317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F0A31E5" w14:textId="24547316" w:rsidR="00F57B32" w:rsidRPr="00C9238F" w:rsidRDefault="00F57B32" w:rsidP="00F57B32">
            <w:pPr>
              <w:spacing w:before="120"/>
            </w:pPr>
          </w:p>
        </w:tc>
        <w:tc>
          <w:tcPr>
            <w:tcW w:w="2610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DA7D4C0" w14:textId="180C6444" w:rsidR="00F57B32" w:rsidRPr="00C9238F" w:rsidRDefault="00F57B32" w:rsidP="00F57B32">
            <w:pPr>
              <w:spacing w:before="120"/>
            </w:pPr>
            <w:r>
              <w:rPr>
                <w:rFonts w:cstheme="minorHAnsi"/>
              </w:rPr>
              <w:t>€</w:t>
            </w:r>
          </w:p>
        </w:tc>
      </w:tr>
      <w:tr w:rsidR="00F57B32" w:rsidRPr="00C9238F" w14:paraId="1AE93FA9" w14:textId="0A99A9F6" w:rsidTr="007F0141">
        <w:tc>
          <w:tcPr>
            <w:tcW w:w="73" w:type="pct"/>
            <w:vAlign w:val="bottom"/>
          </w:tcPr>
          <w:p w14:paraId="452F5E0F" w14:textId="5822298F" w:rsidR="00F57B32" w:rsidRPr="00C9238F" w:rsidRDefault="00F57B32" w:rsidP="00F57B32">
            <w:pPr>
              <w:spacing w:before="120"/>
              <w:ind w:left="698"/>
            </w:pPr>
          </w:p>
        </w:tc>
        <w:tc>
          <w:tcPr>
            <w:tcW w:w="2317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538462F" w14:textId="4D995962" w:rsidR="00F57B32" w:rsidRPr="00C9238F" w:rsidRDefault="00F57B32" w:rsidP="00F57B32">
            <w:pPr>
              <w:spacing w:before="120"/>
            </w:pPr>
          </w:p>
        </w:tc>
        <w:tc>
          <w:tcPr>
            <w:tcW w:w="2610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19FE89" w14:textId="2E6F4F8F" w:rsidR="00F57B32" w:rsidRPr="00C9238F" w:rsidRDefault="00F57B32" w:rsidP="00F57B32">
            <w:pPr>
              <w:spacing w:before="120"/>
            </w:pPr>
            <w:r>
              <w:rPr>
                <w:rFonts w:cstheme="minorHAnsi"/>
              </w:rPr>
              <w:t>€</w:t>
            </w:r>
          </w:p>
        </w:tc>
      </w:tr>
      <w:tr w:rsidR="00F57B32" w:rsidRPr="00C9238F" w14:paraId="24C42610" w14:textId="3446A224" w:rsidTr="007F0141">
        <w:tc>
          <w:tcPr>
            <w:tcW w:w="73" w:type="pct"/>
            <w:vAlign w:val="bottom"/>
          </w:tcPr>
          <w:p w14:paraId="013BEDEC" w14:textId="31A14358" w:rsidR="00F57B32" w:rsidRPr="00C9238F" w:rsidRDefault="00F57B32" w:rsidP="00F57B32">
            <w:pPr>
              <w:spacing w:before="120"/>
              <w:ind w:left="698"/>
            </w:pPr>
          </w:p>
        </w:tc>
        <w:tc>
          <w:tcPr>
            <w:tcW w:w="2317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3231AB2" w14:textId="7B263692" w:rsidR="00F57B32" w:rsidRPr="00C9238F" w:rsidRDefault="00F57B32" w:rsidP="00F57B32">
            <w:pPr>
              <w:spacing w:before="120"/>
            </w:pPr>
          </w:p>
        </w:tc>
        <w:tc>
          <w:tcPr>
            <w:tcW w:w="2610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4C706CA" w14:textId="7F4BE608" w:rsidR="00F57B32" w:rsidRPr="00C9238F" w:rsidRDefault="00F57B32" w:rsidP="00F57B32">
            <w:pPr>
              <w:spacing w:before="120"/>
            </w:pPr>
            <w:r>
              <w:rPr>
                <w:rFonts w:cstheme="minorHAnsi"/>
              </w:rPr>
              <w:t>€</w:t>
            </w:r>
          </w:p>
        </w:tc>
      </w:tr>
      <w:tr w:rsidR="00F57B32" w:rsidRPr="00C9238F" w14:paraId="20597675" w14:textId="325C2057" w:rsidTr="007F0141">
        <w:tc>
          <w:tcPr>
            <w:tcW w:w="73" w:type="pct"/>
            <w:vAlign w:val="bottom"/>
          </w:tcPr>
          <w:p w14:paraId="13F4FB86" w14:textId="12A14C21" w:rsidR="00F57B32" w:rsidRPr="00C9238F" w:rsidRDefault="00F57B32" w:rsidP="00F57B32">
            <w:pPr>
              <w:spacing w:before="120"/>
              <w:ind w:left="698"/>
              <w:rPr>
                <w:sz w:val="36"/>
              </w:rPr>
            </w:pPr>
          </w:p>
        </w:tc>
        <w:tc>
          <w:tcPr>
            <w:tcW w:w="2317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861F0A3" w14:textId="7E146B5F" w:rsidR="00F57B32" w:rsidRPr="00C9238F" w:rsidRDefault="00F57B32" w:rsidP="00F57B32">
            <w:pPr>
              <w:spacing w:before="120"/>
            </w:pPr>
          </w:p>
        </w:tc>
        <w:tc>
          <w:tcPr>
            <w:tcW w:w="2610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35182D9" w14:textId="1DC4ACE1" w:rsidR="00F57B32" w:rsidRPr="00C9238F" w:rsidRDefault="00F57B32" w:rsidP="00F57B32">
            <w:pPr>
              <w:spacing w:before="120"/>
            </w:pPr>
            <w:r>
              <w:rPr>
                <w:rFonts w:cstheme="minorHAnsi"/>
              </w:rPr>
              <w:t>€</w:t>
            </w:r>
          </w:p>
        </w:tc>
      </w:tr>
      <w:tr w:rsidR="00F57B32" w:rsidRPr="00C9238F" w14:paraId="535F244A" w14:textId="39157F1F" w:rsidTr="007F0141">
        <w:tc>
          <w:tcPr>
            <w:tcW w:w="73" w:type="pct"/>
            <w:vAlign w:val="bottom"/>
          </w:tcPr>
          <w:p w14:paraId="7B3F5744" w14:textId="77777777" w:rsidR="00F57B32" w:rsidRPr="00C9238F" w:rsidRDefault="00F57B32" w:rsidP="00F57B32">
            <w:pPr>
              <w:spacing w:before="120"/>
              <w:ind w:left="698"/>
              <w:rPr>
                <w:sz w:val="36"/>
              </w:rPr>
            </w:pPr>
          </w:p>
        </w:tc>
        <w:tc>
          <w:tcPr>
            <w:tcW w:w="2317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803C310" w14:textId="25C35B4A" w:rsidR="00F57B32" w:rsidRPr="00C9238F" w:rsidRDefault="00F57B32" w:rsidP="00F57B32">
            <w:pPr>
              <w:spacing w:before="120"/>
            </w:pPr>
          </w:p>
        </w:tc>
        <w:tc>
          <w:tcPr>
            <w:tcW w:w="2610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8BA9C43" w14:textId="1D2903D7" w:rsidR="00F57B32" w:rsidRPr="00C9238F" w:rsidRDefault="00F57B32" w:rsidP="00F57B32">
            <w:pPr>
              <w:spacing w:before="120"/>
            </w:pPr>
            <w:r>
              <w:rPr>
                <w:rFonts w:cstheme="minorHAnsi"/>
              </w:rPr>
              <w:t>€</w:t>
            </w:r>
          </w:p>
        </w:tc>
      </w:tr>
      <w:tr w:rsidR="008458A8" w:rsidRPr="00C9238F" w14:paraId="5ADA2421" w14:textId="77777777" w:rsidTr="007F0141">
        <w:tc>
          <w:tcPr>
            <w:tcW w:w="73" w:type="pct"/>
            <w:vAlign w:val="bottom"/>
          </w:tcPr>
          <w:p w14:paraId="6DA4500B" w14:textId="77777777" w:rsidR="008458A8" w:rsidRPr="00C9238F" w:rsidRDefault="008458A8" w:rsidP="00F57B32">
            <w:pPr>
              <w:spacing w:before="120"/>
              <w:ind w:left="698"/>
              <w:rPr>
                <w:sz w:val="36"/>
              </w:rPr>
            </w:pPr>
          </w:p>
        </w:tc>
        <w:tc>
          <w:tcPr>
            <w:tcW w:w="2317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39FB1DA" w14:textId="77777777" w:rsidR="008458A8" w:rsidRPr="00C9238F" w:rsidRDefault="008458A8" w:rsidP="00F57B32">
            <w:pPr>
              <w:spacing w:before="120"/>
            </w:pPr>
          </w:p>
        </w:tc>
        <w:tc>
          <w:tcPr>
            <w:tcW w:w="2610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076DBC7" w14:textId="7B24C529" w:rsidR="008458A8" w:rsidRDefault="008458A8" w:rsidP="00F57B32">
            <w:pPr>
              <w:spacing w:before="120"/>
              <w:rPr>
                <w:rFonts w:cstheme="minorHAnsi"/>
              </w:rPr>
            </w:pPr>
            <w:r>
              <w:rPr>
                <w:rFonts w:cstheme="minorHAnsi"/>
              </w:rPr>
              <w:t>€</w:t>
            </w:r>
          </w:p>
        </w:tc>
      </w:tr>
      <w:tr w:rsidR="008458A8" w:rsidRPr="00C9238F" w14:paraId="4F993D7A" w14:textId="77777777" w:rsidTr="007F0141">
        <w:tc>
          <w:tcPr>
            <w:tcW w:w="73" w:type="pct"/>
            <w:vAlign w:val="bottom"/>
          </w:tcPr>
          <w:p w14:paraId="2CD89923" w14:textId="77777777" w:rsidR="008458A8" w:rsidRPr="00C9238F" w:rsidRDefault="008458A8" w:rsidP="00F57B32">
            <w:pPr>
              <w:spacing w:before="120"/>
              <w:ind w:left="698"/>
              <w:rPr>
                <w:sz w:val="36"/>
              </w:rPr>
            </w:pPr>
          </w:p>
        </w:tc>
        <w:tc>
          <w:tcPr>
            <w:tcW w:w="2317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C77AD7B" w14:textId="77777777" w:rsidR="008458A8" w:rsidRPr="00C9238F" w:rsidRDefault="008458A8" w:rsidP="00F57B32">
            <w:pPr>
              <w:spacing w:before="120"/>
            </w:pPr>
          </w:p>
        </w:tc>
        <w:tc>
          <w:tcPr>
            <w:tcW w:w="2610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6471263" w14:textId="4CACBCEA" w:rsidR="008458A8" w:rsidRDefault="008458A8" w:rsidP="00F57B32">
            <w:pPr>
              <w:spacing w:before="120"/>
              <w:rPr>
                <w:rFonts w:cstheme="minorHAnsi"/>
              </w:rPr>
            </w:pPr>
            <w:r>
              <w:rPr>
                <w:rFonts w:cstheme="minorHAnsi"/>
              </w:rPr>
              <w:t>€</w:t>
            </w:r>
          </w:p>
        </w:tc>
      </w:tr>
      <w:tr w:rsidR="00F57B32" w:rsidRPr="00C9238F" w14:paraId="52037464" w14:textId="7A095B34" w:rsidTr="007F0141">
        <w:tc>
          <w:tcPr>
            <w:tcW w:w="73" w:type="pct"/>
            <w:vAlign w:val="bottom"/>
          </w:tcPr>
          <w:p w14:paraId="75E52A3D" w14:textId="77777777" w:rsidR="00F57B32" w:rsidRPr="00C9238F" w:rsidRDefault="00F57B32" w:rsidP="00F57B32">
            <w:pPr>
              <w:spacing w:before="120"/>
              <w:ind w:left="698"/>
              <w:rPr>
                <w:sz w:val="36"/>
              </w:rPr>
            </w:pPr>
          </w:p>
        </w:tc>
        <w:tc>
          <w:tcPr>
            <w:tcW w:w="2317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3926396" w14:textId="5220E356" w:rsidR="00F57B32" w:rsidRPr="00C9238F" w:rsidRDefault="00F57B32" w:rsidP="00F57B32">
            <w:pPr>
              <w:spacing w:before="120"/>
            </w:pPr>
          </w:p>
        </w:tc>
        <w:tc>
          <w:tcPr>
            <w:tcW w:w="2610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3FCC1D1" w14:textId="49850940" w:rsidR="00F57B32" w:rsidRPr="00C9238F" w:rsidRDefault="00F57B32" w:rsidP="00F57B32">
            <w:pPr>
              <w:spacing w:before="120"/>
            </w:pPr>
            <w:r>
              <w:rPr>
                <w:rFonts w:cstheme="minorHAnsi"/>
              </w:rPr>
              <w:t>€</w:t>
            </w:r>
          </w:p>
        </w:tc>
      </w:tr>
      <w:tr w:rsidR="00F57B32" w:rsidRPr="00C9238F" w14:paraId="62FF7498" w14:textId="27F92644" w:rsidTr="007F0141">
        <w:tc>
          <w:tcPr>
            <w:tcW w:w="562" w:type="pct"/>
            <w:gridSpan w:val="2"/>
            <w:vAlign w:val="bottom"/>
          </w:tcPr>
          <w:p w14:paraId="3DA1ACB1" w14:textId="2E2021D7" w:rsidR="00F57B32" w:rsidRPr="008C0B29" w:rsidRDefault="00F57B32" w:rsidP="008C0B29">
            <w:pPr>
              <w:jc w:val="right"/>
              <w:rPr>
                <w:b/>
                <w:bCs/>
              </w:rPr>
            </w:pPr>
            <w:r w:rsidRPr="008C0B29">
              <w:rPr>
                <w:b/>
                <w:bCs/>
                <w:sz w:val="32"/>
                <w:szCs w:val="32"/>
              </w:rPr>
              <w:t>Total:</w:t>
            </w:r>
            <w:r w:rsidRPr="008C0B29">
              <w:rPr>
                <w:b/>
                <w:bCs/>
              </w:rPr>
              <w:t xml:space="preserve"> </w:t>
            </w:r>
          </w:p>
        </w:tc>
        <w:tc>
          <w:tcPr>
            <w:tcW w:w="1828" w:type="pct"/>
            <w:gridSpan w:val="3"/>
            <w:tcBorders>
              <w:bottom w:val="single" w:sz="4" w:space="0" w:color="auto"/>
            </w:tcBorders>
            <w:vAlign w:val="bottom"/>
          </w:tcPr>
          <w:p w14:paraId="7E6AD1CC" w14:textId="147712DE" w:rsidR="00F57B32" w:rsidRPr="00C9238F" w:rsidRDefault="00F57B32" w:rsidP="00F57B32">
            <w:pPr>
              <w:spacing w:before="240"/>
            </w:pPr>
          </w:p>
        </w:tc>
        <w:tc>
          <w:tcPr>
            <w:tcW w:w="2610" w:type="pct"/>
            <w:gridSpan w:val="2"/>
            <w:tcBorders>
              <w:bottom w:val="single" w:sz="4" w:space="0" w:color="auto"/>
            </w:tcBorders>
          </w:tcPr>
          <w:p w14:paraId="1C3DC0F1" w14:textId="37D2704E" w:rsidR="00F57B32" w:rsidRPr="00C9238F" w:rsidRDefault="00F57B32" w:rsidP="00F57B32">
            <w:pPr>
              <w:spacing w:before="240"/>
            </w:pPr>
            <w:r>
              <w:rPr>
                <w:rFonts w:cstheme="minorHAnsi"/>
              </w:rPr>
              <w:t>€</w:t>
            </w:r>
          </w:p>
        </w:tc>
      </w:tr>
    </w:tbl>
    <w:p w14:paraId="47F3AA89" w14:textId="77777777" w:rsidR="008E7F9B" w:rsidRDefault="008E7F9B" w:rsidP="00AF6BFE">
      <w:pPr>
        <w:pStyle w:val="NoSpacing"/>
        <w:rPr>
          <w:sz w:val="40"/>
          <w:szCs w:val="56"/>
        </w:rPr>
      </w:pPr>
    </w:p>
    <w:p w14:paraId="3EFF3679" w14:textId="77777777" w:rsidR="008E7F9B" w:rsidRDefault="008A455D" w:rsidP="008E7F9B">
      <w:pPr>
        <w:pStyle w:val="NoSpacing"/>
      </w:pPr>
      <w:r>
        <w:rPr>
          <w:rFonts w:ascii="Nexa Bold" w:eastAsia="Nexa Bold" w:hAnsi="Nexa Bold" w:cs="Nexa Bold"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8A43AB5" wp14:editId="6B7212C0">
            <wp:simplePos x="0" y="0"/>
            <wp:positionH relativeFrom="column">
              <wp:posOffset>4270375</wp:posOffset>
            </wp:positionH>
            <wp:positionV relativeFrom="paragraph">
              <wp:posOffset>-8722995</wp:posOffset>
            </wp:positionV>
            <wp:extent cx="2324100" cy="838200"/>
            <wp:effectExtent l="0" t="0" r="0" b="0"/>
            <wp:wrapNone/>
            <wp:docPr id="5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5" b="-2205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838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455D">
        <w:rPr>
          <w:sz w:val="40"/>
          <w:szCs w:val="56"/>
        </w:rPr>
        <w:t>Receip</w:t>
      </w:r>
      <w:r>
        <w:rPr>
          <w:sz w:val="40"/>
          <w:szCs w:val="56"/>
        </w:rPr>
        <w:t>t</w:t>
      </w:r>
      <w:r w:rsidRPr="008A455D">
        <w:rPr>
          <w:sz w:val="40"/>
          <w:szCs w:val="56"/>
        </w:rPr>
        <w:t>s</w:t>
      </w:r>
    </w:p>
    <w:p w14:paraId="26830CC0" w14:textId="6F24DF0B" w:rsidR="008458A8" w:rsidRPr="008E7F9B" w:rsidRDefault="008458A8" w:rsidP="00AF6BFE">
      <w:pPr>
        <w:pStyle w:val="NoSpacing"/>
      </w:pPr>
      <w:r w:rsidRPr="008458A8">
        <w:rPr>
          <w:sz w:val="24"/>
          <w:szCs w:val="40"/>
        </w:rPr>
        <w:t>Please attach the receipts in this section</w:t>
      </w:r>
      <w:r w:rsidR="008E7F9B">
        <w:rPr>
          <w:sz w:val="24"/>
          <w:szCs w:val="40"/>
        </w:rPr>
        <w:t xml:space="preserve">. If the format does not allow it, attach them in </w:t>
      </w:r>
      <w:r w:rsidRPr="008458A8">
        <w:rPr>
          <w:sz w:val="24"/>
          <w:szCs w:val="40"/>
        </w:rPr>
        <w:t xml:space="preserve">the email. Reimbursement cannot be accepted without the proper documentation.  </w:t>
      </w:r>
    </w:p>
    <w:p w14:paraId="7830EBD3" w14:textId="77777777" w:rsidR="008E7F9B" w:rsidRDefault="008E7F9B" w:rsidP="00AF6BFE">
      <w:pPr>
        <w:pStyle w:val="NoSpacing"/>
        <w:rPr>
          <w:i/>
          <w:iCs/>
          <w:sz w:val="24"/>
          <w:szCs w:val="40"/>
        </w:rPr>
      </w:pPr>
    </w:p>
    <w:p w14:paraId="6DA4DB02" w14:textId="77777777" w:rsidR="008E7F9B" w:rsidRDefault="008E7F9B" w:rsidP="00AF6BFE">
      <w:pPr>
        <w:pStyle w:val="NoSpacing"/>
        <w:rPr>
          <w:i/>
          <w:iCs/>
          <w:sz w:val="24"/>
          <w:szCs w:val="40"/>
        </w:rPr>
      </w:pPr>
    </w:p>
    <w:p w14:paraId="4B7EB4A8" w14:textId="7CC9B4D4" w:rsidR="008A455D" w:rsidRPr="008E7F9B" w:rsidRDefault="0011266F" w:rsidP="00AF6BFE">
      <w:pPr>
        <w:pStyle w:val="NoSpacing"/>
        <w:rPr>
          <w:i/>
          <w:iCs/>
          <w:sz w:val="24"/>
          <w:szCs w:val="40"/>
        </w:rPr>
      </w:pPr>
      <w:r w:rsidRPr="0011266F">
        <w:rPr>
          <w:i/>
          <w:iCs/>
          <w:sz w:val="24"/>
          <w:szCs w:val="40"/>
        </w:rPr>
        <w:t>Example</w:t>
      </w:r>
      <w:r>
        <w:rPr>
          <w:i/>
          <w:iCs/>
          <w:sz w:val="24"/>
          <w:szCs w:val="40"/>
        </w:rPr>
        <w:t>: Receipt</w:t>
      </w:r>
      <w:r w:rsidR="005B1B94">
        <w:rPr>
          <w:i/>
          <w:iCs/>
          <w:sz w:val="24"/>
          <w:szCs w:val="40"/>
        </w:rPr>
        <w:t xml:space="preserve"> – Item</w:t>
      </w:r>
      <w:r>
        <w:rPr>
          <w:i/>
          <w:iCs/>
          <w:sz w:val="24"/>
          <w:szCs w:val="40"/>
        </w:rPr>
        <w:t xml:space="preserve"> 1 </w:t>
      </w:r>
    </w:p>
    <w:p w14:paraId="39D76378" w14:textId="15F8B08C" w:rsidR="008A455D" w:rsidRDefault="008E7F9B" w:rsidP="00AF6BFE">
      <w:pPr>
        <w:pStyle w:val="NoSpacing"/>
      </w:pPr>
      <w:r>
        <w:rPr>
          <w:noProof/>
        </w:rPr>
        <w:drawing>
          <wp:inline distT="0" distB="0" distL="0" distR="0" wp14:anchorId="7327B303" wp14:editId="531A22C0">
            <wp:extent cx="4599097" cy="1652684"/>
            <wp:effectExtent l="63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" t="9982" b="42674"/>
                    <a:stretch/>
                  </pic:blipFill>
                  <pic:spPr bwMode="auto">
                    <a:xfrm rot="16200000">
                      <a:off x="0" y="0"/>
                      <a:ext cx="4601739" cy="1653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EBF274" w14:textId="77777777" w:rsidR="008A455D" w:rsidRDefault="008A455D" w:rsidP="00AF6BFE">
      <w:pPr>
        <w:pStyle w:val="NoSpacing"/>
      </w:pPr>
    </w:p>
    <w:p w14:paraId="1605FDEB" w14:textId="7C682599" w:rsidR="008A455D" w:rsidRDefault="008A455D" w:rsidP="00AF6BFE">
      <w:pPr>
        <w:pStyle w:val="NoSpacing"/>
      </w:pPr>
    </w:p>
    <w:p w14:paraId="13F8C48C" w14:textId="77777777" w:rsidR="008A455D" w:rsidRDefault="008A455D" w:rsidP="00AF6BFE">
      <w:pPr>
        <w:pStyle w:val="NoSpacing"/>
      </w:pPr>
    </w:p>
    <w:p w14:paraId="0AAB3DD9" w14:textId="194F3E26" w:rsidR="008A455D" w:rsidRDefault="008A455D" w:rsidP="00AF6BFE">
      <w:pPr>
        <w:pStyle w:val="NoSpacing"/>
      </w:pPr>
    </w:p>
    <w:p w14:paraId="7F38320B" w14:textId="10DF0FC1" w:rsidR="008A455D" w:rsidRDefault="008A455D" w:rsidP="00AF6BFE">
      <w:pPr>
        <w:pStyle w:val="NoSpacing"/>
      </w:pPr>
    </w:p>
    <w:p w14:paraId="474B2659" w14:textId="77777777" w:rsidR="008A455D" w:rsidRDefault="008A455D" w:rsidP="00AF6BFE">
      <w:pPr>
        <w:pStyle w:val="NoSpacing"/>
      </w:pPr>
    </w:p>
    <w:p w14:paraId="24AEDC34" w14:textId="77777777" w:rsidR="008A455D" w:rsidRDefault="008A455D" w:rsidP="00AF6BFE">
      <w:pPr>
        <w:pStyle w:val="NoSpacing"/>
      </w:pPr>
    </w:p>
    <w:p w14:paraId="08502ECB" w14:textId="77777777" w:rsidR="008A455D" w:rsidRDefault="008A455D" w:rsidP="00AF6BFE">
      <w:pPr>
        <w:pStyle w:val="NoSpacing"/>
      </w:pPr>
    </w:p>
    <w:p w14:paraId="6E5A39D0" w14:textId="77777777" w:rsidR="008A455D" w:rsidRDefault="008A455D" w:rsidP="00AF6BFE">
      <w:pPr>
        <w:pStyle w:val="NoSpacing"/>
      </w:pPr>
    </w:p>
    <w:p w14:paraId="4D561579" w14:textId="77777777" w:rsidR="008A455D" w:rsidRDefault="008A455D" w:rsidP="00AF6BFE">
      <w:pPr>
        <w:pStyle w:val="NoSpacing"/>
      </w:pPr>
    </w:p>
    <w:p w14:paraId="0202160D" w14:textId="77777777" w:rsidR="008A455D" w:rsidRDefault="008A455D" w:rsidP="00AF6BFE">
      <w:pPr>
        <w:pStyle w:val="NoSpacing"/>
      </w:pPr>
    </w:p>
    <w:p w14:paraId="21B2E3CF" w14:textId="77777777" w:rsidR="008A455D" w:rsidRDefault="008A455D" w:rsidP="00AF6BFE">
      <w:pPr>
        <w:pStyle w:val="NoSpacing"/>
      </w:pPr>
    </w:p>
    <w:p w14:paraId="6051B8BE" w14:textId="77777777" w:rsidR="008A455D" w:rsidRDefault="008A455D" w:rsidP="00AF6BFE">
      <w:pPr>
        <w:pStyle w:val="NoSpacing"/>
      </w:pPr>
    </w:p>
    <w:p w14:paraId="1D51E0FD" w14:textId="6872DBDA" w:rsidR="00C9238F" w:rsidRPr="00003212" w:rsidRDefault="00C9238F" w:rsidP="00AF6BFE">
      <w:pPr>
        <w:pStyle w:val="NoSpacing"/>
      </w:pPr>
    </w:p>
    <w:sectPr w:rsidR="00C9238F" w:rsidRPr="00003212" w:rsidSect="00576892">
      <w:headerReference w:type="default" r:id="rId12"/>
      <w:footerReference w:type="default" r:id="rId13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7EE65D" w14:textId="77777777" w:rsidR="00D630EF" w:rsidRDefault="00D630EF" w:rsidP="00C9238F">
      <w:pPr>
        <w:spacing w:after="0" w:line="240" w:lineRule="auto"/>
      </w:pPr>
      <w:r>
        <w:separator/>
      </w:r>
    </w:p>
  </w:endnote>
  <w:endnote w:type="continuationSeparator" w:id="0">
    <w:p w14:paraId="6E91448A" w14:textId="77777777" w:rsidR="00D630EF" w:rsidRDefault="00D630EF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F273985-44AA-49DB-BDBC-39047AAE6AEB}"/>
    <w:embedBold r:id="rId2" w:fontKey="{22C877F5-D97D-47FE-8C00-247A1B2A75F3}"/>
    <w:embedItalic r:id="rId3" w:fontKey="{B688A96A-8A99-4AD0-881F-E6F8070F1B1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2237363F-5D84-4414-8546-1BF28181B36E}"/>
    <w:embedBold r:id="rId5" w:fontKey="{4E5A36BF-B7F3-4D4D-A482-4958A5186FDF}"/>
    <w:embedItalic r:id="rId6" w:fontKey="{606850BC-F8A8-4D93-BA23-CA4CBA2D34BC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7DE03995-8585-4B15-BC69-E61CCDA0233A}"/>
  </w:font>
  <w:font w:name="Nexa Bold">
    <w:altName w:val="Calibr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325551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E118BBB" w14:textId="4F40665B" w:rsidR="004816D2" w:rsidRDefault="004816D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DCA9E28" w14:textId="2E4050C1" w:rsidR="008E7F9B" w:rsidRPr="00003212" w:rsidRDefault="008E7F9B" w:rsidP="00003212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8B06E8" w14:textId="77777777" w:rsidR="00D630EF" w:rsidRDefault="00D630EF" w:rsidP="00C9238F">
      <w:pPr>
        <w:spacing w:after="0" w:line="240" w:lineRule="auto"/>
      </w:pPr>
      <w:r>
        <w:separator/>
      </w:r>
    </w:p>
  </w:footnote>
  <w:footnote w:type="continuationSeparator" w:id="0">
    <w:p w14:paraId="478B1671" w14:textId="77777777" w:rsidR="00D630EF" w:rsidRDefault="00D630EF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-615" w:type="dxa"/>
      <w:shd w:val="clear" w:color="auto" w:fill="731F1C" w:themeFill="accent5"/>
      <w:tblLook w:val="04A0" w:firstRow="1" w:lastRow="0" w:firstColumn="1" w:lastColumn="0" w:noHBand="0" w:noVBand="1"/>
    </w:tblPr>
    <w:tblGrid>
      <w:gridCol w:w="1350"/>
      <w:gridCol w:w="8000"/>
    </w:tblGrid>
    <w:tr w:rsidR="008E7F9B" w:rsidRPr="00576892" w14:paraId="4EFF885E" w14:textId="77777777" w:rsidTr="00A7603C">
      <w:trPr>
        <w:trHeight w:val="990"/>
      </w:trPr>
      <w:tc>
        <w:tcPr>
          <w:tcW w:w="1350" w:type="dxa"/>
          <w:shd w:val="clear" w:color="auto" w:fill="1E73AC" w:themeFill="accent2" w:themeFillTint="BF"/>
          <w:vAlign w:val="center"/>
        </w:tcPr>
        <w:p w14:paraId="3AE573B3" w14:textId="6D1FC661" w:rsidR="008E7F9B" w:rsidRPr="00576892" w:rsidRDefault="008E7F9B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76D3BDC1" wp14:editId="577BAFBC">
                <wp:extent cx="640080" cy="640080"/>
                <wp:effectExtent l="0" t="0" r="7620" b="0"/>
                <wp:docPr id="1" name="Graphic 1" descr="Mone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1E73AC" w:themeFill="accent2" w:themeFillTint="BF"/>
          <w:vAlign w:val="center"/>
        </w:tcPr>
        <w:p w14:paraId="0F948002" w14:textId="1F5AE712" w:rsidR="008E7F9B" w:rsidRPr="00576892" w:rsidRDefault="008E7F9B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Reimbursement Form</w:t>
          </w:r>
        </w:p>
      </w:tc>
    </w:tr>
  </w:tbl>
  <w:p w14:paraId="3C1F6E77" w14:textId="7D5F6804" w:rsidR="008E7F9B" w:rsidRPr="00C9238F" w:rsidRDefault="008E7F9B" w:rsidP="00576892">
    <w:pPr>
      <w:pStyle w:val="NoSpacing"/>
    </w:pPr>
    <w:r>
      <w:rPr>
        <w:rFonts w:ascii="Nexa Bold" w:eastAsia="Nexa Bold" w:hAnsi="Nexa Bold" w:cs="Nexa Bold"/>
        <w:noProof/>
      </w:rPr>
      <w:drawing>
        <wp:anchor distT="0" distB="0" distL="114300" distR="114300" simplePos="0" relativeHeight="251659264" behindDoc="0" locked="0" layoutInCell="1" allowOverlap="1" wp14:anchorId="106AB109" wp14:editId="7A7BB098">
          <wp:simplePos x="0" y="0"/>
          <wp:positionH relativeFrom="column">
            <wp:posOffset>4392930</wp:posOffset>
          </wp:positionH>
          <wp:positionV relativeFrom="paragraph">
            <wp:posOffset>-796290</wp:posOffset>
          </wp:positionV>
          <wp:extent cx="2324100" cy="838200"/>
          <wp:effectExtent l="0" t="0" r="0" b="0"/>
          <wp:wrapNone/>
          <wp:docPr id="7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05" b="-2205"/>
                  <a:stretch>
                    <a:fillRect/>
                  </a:stretch>
                </pic:blipFill>
                <pic:spPr>
                  <a:xfrm>
                    <a:off x="0" y="0"/>
                    <a:ext cx="2324100" cy="838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4D8"/>
    <w:rsid w:val="00003212"/>
    <w:rsid w:val="00046C96"/>
    <w:rsid w:val="00052382"/>
    <w:rsid w:val="0006568A"/>
    <w:rsid w:val="00065A07"/>
    <w:rsid w:val="00076F0F"/>
    <w:rsid w:val="00084253"/>
    <w:rsid w:val="000D1F49"/>
    <w:rsid w:val="0011266F"/>
    <w:rsid w:val="001727CA"/>
    <w:rsid w:val="002041C1"/>
    <w:rsid w:val="00232D24"/>
    <w:rsid w:val="002C14D8"/>
    <w:rsid w:val="002C56E6"/>
    <w:rsid w:val="002D3238"/>
    <w:rsid w:val="00315510"/>
    <w:rsid w:val="00361E11"/>
    <w:rsid w:val="003D077B"/>
    <w:rsid w:val="003F0847"/>
    <w:rsid w:val="0040090B"/>
    <w:rsid w:val="0046302A"/>
    <w:rsid w:val="004816D2"/>
    <w:rsid w:val="00487D2D"/>
    <w:rsid w:val="004D5D62"/>
    <w:rsid w:val="004E5717"/>
    <w:rsid w:val="005112D0"/>
    <w:rsid w:val="00576892"/>
    <w:rsid w:val="00577E06"/>
    <w:rsid w:val="005A3BF7"/>
    <w:rsid w:val="005B1B94"/>
    <w:rsid w:val="005F2035"/>
    <w:rsid w:val="005F7990"/>
    <w:rsid w:val="0063739C"/>
    <w:rsid w:val="006868DD"/>
    <w:rsid w:val="00770F25"/>
    <w:rsid w:val="007A35A8"/>
    <w:rsid w:val="007B0A85"/>
    <w:rsid w:val="007C6A52"/>
    <w:rsid w:val="007F0141"/>
    <w:rsid w:val="00813638"/>
    <w:rsid w:val="0082043E"/>
    <w:rsid w:val="00824EBC"/>
    <w:rsid w:val="008458A8"/>
    <w:rsid w:val="00897670"/>
    <w:rsid w:val="008A455D"/>
    <w:rsid w:val="008B0E32"/>
    <w:rsid w:val="008C0B29"/>
    <w:rsid w:val="008E203A"/>
    <w:rsid w:val="008E7F9B"/>
    <w:rsid w:val="0091229C"/>
    <w:rsid w:val="00920221"/>
    <w:rsid w:val="00927185"/>
    <w:rsid w:val="00940E73"/>
    <w:rsid w:val="0098597D"/>
    <w:rsid w:val="009F619A"/>
    <w:rsid w:val="009F6DDE"/>
    <w:rsid w:val="00A1613A"/>
    <w:rsid w:val="00A370A8"/>
    <w:rsid w:val="00A7603C"/>
    <w:rsid w:val="00AF6BFE"/>
    <w:rsid w:val="00BD4753"/>
    <w:rsid w:val="00BD5CB1"/>
    <w:rsid w:val="00BE62EE"/>
    <w:rsid w:val="00C003BA"/>
    <w:rsid w:val="00C26236"/>
    <w:rsid w:val="00C46878"/>
    <w:rsid w:val="00C9238F"/>
    <w:rsid w:val="00C96307"/>
    <w:rsid w:val="00CB4A51"/>
    <w:rsid w:val="00CD4532"/>
    <w:rsid w:val="00CD47B0"/>
    <w:rsid w:val="00CE6104"/>
    <w:rsid w:val="00CE7918"/>
    <w:rsid w:val="00D16163"/>
    <w:rsid w:val="00D630EF"/>
    <w:rsid w:val="00DB3FAD"/>
    <w:rsid w:val="00E61C09"/>
    <w:rsid w:val="00EB015F"/>
    <w:rsid w:val="00EB3B58"/>
    <w:rsid w:val="00EC7359"/>
    <w:rsid w:val="00ED53A6"/>
    <w:rsid w:val="00EE3054"/>
    <w:rsid w:val="00F00606"/>
    <w:rsid w:val="00F01256"/>
    <w:rsid w:val="00F57B32"/>
    <w:rsid w:val="00FC7475"/>
    <w:rsid w:val="00FD5F5D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F56DC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2C14D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ena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95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2021-09-07T12:02:00Z</dcterms:created>
  <dcterms:modified xsi:type="dcterms:W3CDTF">2021-09-07T12:04:00Z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