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09F0AB4D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2D2FDF">
              <w:rPr>
                <w:i/>
                <w:iCs/>
              </w:rPr>
              <w:t>2025-2026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2D2FDF">
              <w:rPr>
                <w:i/>
                <w:iCs/>
              </w:rPr>
              <w:t>Kate Kronite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3DE9D620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46560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139ED" w14:textId="77777777" w:rsidR="00AB156B" w:rsidRDefault="00AB156B" w:rsidP="00C9238F">
      <w:pPr>
        <w:spacing w:after="0" w:line="240" w:lineRule="auto"/>
      </w:pPr>
      <w:r>
        <w:separator/>
      </w:r>
    </w:p>
  </w:endnote>
  <w:endnote w:type="continuationSeparator" w:id="0">
    <w:p w14:paraId="52E1B456" w14:textId="77777777" w:rsidR="00AB156B" w:rsidRDefault="00AB156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28E7F5-2082-494E-8972-A0937EC679CC}"/>
    <w:embedBold r:id="rId2" w:fontKey="{DD0B3FB5-DA39-8843-8C51-909BCD050883}"/>
    <w:embedItalic r:id="rId3" w:fontKey="{0BBEFBC3-507C-394D-8310-549BE89B9FBB}"/>
    <w:embedBoldItalic r:id="rId4" w:fontKey="{CAF5E090-8BF0-5545-B6FC-8A649A1780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EAE40B-83A8-334A-8F5E-726B44213B3D}"/>
    <w:embedBold r:id="rId6" w:fontKey="{EAADFECB-0C02-0246-95B6-358370B9A0BE}"/>
    <w:embedItalic r:id="rId7" w:fontKey="{32E1AE13-F594-CE47-A3BE-C78417E0CFA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DECDB53B-E787-8446-8874-EEF07DE799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7DDF878-C496-F540-B2A4-7F2E9927CE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EC3A4A92-B35E-9849-9508-21B1F1981CA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F0A28E7B-644E-3943-B0AE-AEB6AF2D02F6}"/>
    <w:embedBold r:id="rId12" w:fontKey="{7296B735-1249-CB45-9F64-98D0A76D0F2E}"/>
    <w:embedItalic r:id="rId13" w:fontKey="{964D347D-402D-5F43-9C40-A7B10156ABB9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16C7D0DA-8B10-CD4B-9C08-2A42EC6FE643}"/>
  </w:font>
  <w:font w:name="Nexa 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918B3" w14:textId="77777777" w:rsidR="00AB156B" w:rsidRDefault="00AB156B" w:rsidP="00C9238F">
      <w:pPr>
        <w:spacing w:after="0" w:line="240" w:lineRule="auto"/>
      </w:pPr>
      <w:r>
        <w:separator/>
      </w:r>
    </w:p>
  </w:footnote>
  <w:footnote w:type="continuationSeparator" w:id="0">
    <w:p w14:paraId="3A414945" w14:textId="77777777" w:rsidR="00AB156B" w:rsidRDefault="00AB156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1817141">
    <w:abstractNumId w:val="11"/>
  </w:num>
  <w:num w:numId="2" w16cid:durableId="274169324">
    <w:abstractNumId w:val="7"/>
  </w:num>
  <w:num w:numId="3" w16cid:durableId="1894734198">
    <w:abstractNumId w:val="15"/>
  </w:num>
  <w:num w:numId="4" w16cid:durableId="1009453258">
    <w:abstractNumId w:val="12"/>
  </w:num>
  <w:num w:numId="5" w16cid:durableId="308946394">
    <w:abstractNumId w:val="13"/>
  </w:num>
  <w:num w:numId="6" w16cid:durableId="1283464396">
    <w:abstractNumId w:val="19"/>
  </w:num>
  <w:num w:numId="7" w16cid:durableId="910887227">
    <w:abstractNumId w:val="6"/>
  </w:num>
  <w:num w:numId="8" w16cid:durableId="328414505">
    <w:abstractNumId w:val="10"/>
  </w:num>
  <w:num w:numId="9" w16cid:durableId="1962572481">
    <w:abstractNumId w:val="17"/>
  </w:num>
  <w:num w:numId="10" w16cid:durableId="35084025">
    <w:abstractNumId w:val="1"/>
  </w:num>
  <w:num w:numId="11" w16cid:durableId="2002849756">
    <w:abstractNumId w:val="5"/>
  </w:num>
  <w:num w:numId="12" w16cid:durableId="1489790227">
    <w:abstractNumId w:val="0"/>
  </w:num>
  <w:num w:numId="13" w16cid:durableId="889456523">
    <w:abstractNumId w:val="2"/>
  </w:num>
  <w:num w:numId="14" w16cid:durableId="783037244">
    <w:abstractNumId w:val="9"/>
  </w:num>
  <w:num w:numId="15" w16cid:durableId="484712123">
    <w:abstractNumId w:val="8"/>
  </w:num>
  <w:num w:numId="16" w16cid:durableId="117796655">
    <w:abstractNumId w:val="16"/>
  </w:num>
  <w:num w:numId="17" w16cid:durableId="354624736">
    <w:abstractNumId w:val="3"/>
  </w:num>
  <w:num w:numId="18" w16cid:durableId="557593624">
    <w:abstractNumId w:val="21"/>
  </w:num>
  <w:num w:numId="19" w16cid:durableId="1537350182">
    <w:abstractNumId w:val="18"/>
  </w:num>
  <w:num w:numId="20" w16cid:durableId="2118285571">
    <w:abstractNumId w:val="14"/>
  </w:num>
  <w:num w:numId="21" w16cid:durableId="707338816">
    <w:abstractNumId w:val="20"/>
  </w:num>
  <w:num w:numId="22" w16cid:durableId="11763871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C5D10"/>
    <w:rsid w:val="000D1F49"/>
    <w:rsid w:val="0011266F"/>
    <w:rsid w:val="001727CA"/>
    <w:rsid w:val="001C388C"/>
    <w:rsid w:val="002041C1"/>
    <w:rsid w:val="0021405A"/>
    <w:rsid w:val="00232D24"/>
    <w:rsid w:val="00281565"/>
    <w:rsid w:val="00286AF8"/>
    <w:rsid w:val="002C14D8"/>
    <w:rsid w:val="002C56E6"/>
    <w:rsid w:val="002D2FDF"/>
    <w:rsid w:val="002D3238"/>
    <w:rsid w:val="003011B3"/>
    <w:rsid w:val="00315510"/>
    <w:rsid w:val="00361E11"/>
    <w:rsid w:val="003D077B"/>
    <w:rsid w:val="003F0847"/>
    <w:rsid w:val="0040090B"/>
    <w:rsid w:val="004551DF"/>
    <w:rsid w:val="0046302A"/>
    <w:rsid w:val="00465603"/>
    <w:rsid w:val="004816D2"/>
    <w:rsid w:val="00487D2D"/>
    <w:rsid w:val="004D5D62"/>
    <w:rsid w:val="004E5717"/>
    <w:rsid w:val="004F3A8E"/>
    <w:rsid w:val="005112D0"/>
    <w:rsid w:val="00576892"/>
    <w:rsid w:val="00577E06"/>
    <w:rsid w:val="005A3BF7"/>
    <w:rsid w:val="005B1B94"/>
    <w:rsid w:val="005F2035"/>
    <w:rsid w:val="005F77E1"/>
    <w:rsid w:val="005F7990"/>
    <w:rsid w:val="0063739C"/>
    <w:rsid w:val="006868DD"/>
    <w:rsid w:val="00770F25"/>
    <w:rsid w:val="007A35A8"/>
    <w:rsid w:val="007A6CF4"/>
    <w:rsid w:val="007B0A85"/>
    <w:rsid w:val="007C6A52"/>
    <w:rsid w:val="007F0141"/>
    <w:rsid w:val="007F0D5B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44577"/>
    <w:rsid w:val="00A7603C"/>
    <w:rsid w:val="00A946B4"/>
    <w:rsid w:val="00AB156B"/>
    <w:rsid w:val="00AE5A9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09CD"/>
    <w:rsid w:val="00CB4A51"/>
    <w:rsid w:val="00CB5C18"/>
    <w:rsid w:val="00CD4532"/>
    <w:rsid w:val="00CD47B0"/>
    <w:rsid w:val="00CE6104"/>
    <w:rsid w:val="00CE7918"/>
    <w:rsid w:val="00D16163"/>
    <w:rsid w:val="00D57FE9"/>
    <w:rsid w:val="00D630EF"/>
    <w:rsid w:val="00DA68DC"/>
    <w:rsid w:val="00DB3FAD"/>
    <w:rsid w:val="00DC144C"/>
    <w:rsid w:val="00E5112C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8726A"/>
    <w:rsid w:val="00FC4CC9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2025-11-05T12:44:00Z</dcterms:created>
  <dcterms:modified xsi:type="dcterms:W3CDTF">2025-11-05T12:44:00Z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